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5535E" w14:textId="77777777" w:rsidR="009311BF" w:rsidRPr="00F8551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9311BF" w:rsidRPr="00F8551F">
        <w:rPr>
          <w:sz w:val="32"/>
        </w:rPr>
        <w:t xml:space="preserve">Fællesfonden </w:t>
      </w:r>
    </w:p>
    <w:p w14:paraId="2E5C309D" w14:textId="5AFDF47C" w:rsidR="009311BF" w:rsidRPr="00F8551F" w:rsidRDefault="00904489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21C1CD6E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</w:p>
    <w:p w14:paraId="22F2B8FF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  <w:r w:rsidRPr="00F8551F">
        <w:rPr>
          <w:sz w:val="22"/>
        </w:rPr>
        <w:t xml:space="preserve">Fondens formål er at yde støtte til unge og voksne med synshandicap i undervisning, uddannelse, revalidering og til opnåelse af erhverv. Fonden kan herudover yde støtte til, at blinde og svagsynede kan opnå en aktiv tilværelse og til socialt vanskeligt stillede blinde og svagsynede. </w:t>
      </w:r>
    </w:p>
    <w:p w14:paraId="54AFE5C7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  <w:r w:rsidRPr="00F8551F">
        <w:rPr>
          <w:sz w:val="22"/>
        </w:rPr>
        <w:t>Støtte fra fonden ydes fortrinsvis til ansøgere, der i forvejen er i kontakt med IBOS.</w:t>
      </w:r>
    </w:p>
    <w:p w14:paraId="7B0EE6A5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</w:p>
    <w:p w14:paraId="05B3429A" w14:textId="1DE7D13C" w:rsidR="00CF4F76" w:rsidRDefault="009311BF" w:rsidP="009311BF">
      <w:pPr>
        <w:tabs>
          <w:tab w:val="left" w:pos="5472"/>
        </w:tabs>
      </w:pPr>
      <w:r w:rsidRPr="00F8551F">
        <w:rPr>
          <w:sz w:val="22"/>
        </w:rPr>
        <w:t xml:space="preserve">Legatet bliver uddelt i november, dvs. </w:t>
      </w:r>
      <w:r w:rsidR="00DD3199">
        <w:rPr>
          <w:sz w:val="22"/>
        </w:rPr>
        <w:t>én</w:t>
      </w:r>
      <w:r w:rsidR="00DD3199" w:rsidRPr="00F8551F">
        <w:rPr>
          <w:sz w:val="22"/>
        </w:rPr>
        <w:t xml:space="preserve"> gang </w:t>
      </w:r>
      <w:r w:rsidR="00DD3199">
        <w:rPr>
          <w:sz w:val="22"/>
        </w:rPr>
        <w:t>årligt</w:t>
      </w:r>
      <w:r w:rsidRPr="00F8551F">
        <w:rPr>
          <w:sz w:val="22"/>
        </w:rPr>
        <w:t>. Der er ansøgningsfrist den 1. oktober.</w:t>
      </w:r>
      <w:r w:rsidR="00F8551F">
        <w:rPr>
          <w:sz w:val="22"/>
        </w:rPr>
        <w:t xml:space="preserve"> </w:t>
      </w:r>
      <w:r w:rsidR="00526575">
        <w:rPr>
          <w:sz w:val="22"/>
        </w:rPr>
        <w:br/>
      </w:r>
      <w:r w:rsidR="00F8551F">
        <w:rPr>
          <w:sz w:val="22"/>
        </w:rPr>
        <w:t xml:space="preserve">Ansøgningsskemaet skal sendes til </w:t>
      </w:r>
      <w:hyperlink r:id="rId11" w:history="1">
        <w:r w:rsidR="00F8551F" w:rsidRPr="00904489">
          <w:rPr>
            <w:rStyle w:val="Hyperlink"/>
            <w:sz w:val="22"/>
          </w:rPr>
          <w:t>IBOS’ e-Boks</w:t>
        </w:r>
        <w:r w:rsidR="00904489" w:rsidRPr="00904489">
          <w:rPr>
            <w:rStyle w:val="Hyperlink"/>
            <w:sz w:val="22"/>
          </w:rPr>
          <w:t xml:space="preserve"> på dette link. </w:t>
        </w:r>
      </w:hyperlink>
      <w:r w:rsidR="00904489">
        <w:rPr>
          <w:sz w:val="22"/>
        </w:rPr>
        <w:t xml:space="preserve">Link </w:t>
      </w:r>
      <w:r w:rsidR="00156A2E">
        <w:rPr>
          <w:sz w:val="22"/>
        </w:rPr>
        <w:t xml:space="preserve">til e-Boks </w:t>
      </w:r>
      <w:r w:rsidR="00904489">
        <w:rPr>
          <w:sz w:val="22"/>
        </w:rPr>
        <w:t xml:space="preserve">kan også findes på </w:t>
      </w:r>
      <w:hyperlink r:id="rId12" w:history="1">
        <w:r w:rsidR="00904489" w:rsidRPr="00114404">
          <w:rPr>
            <w:rStyle w:val="Hyperlink"/>
            <w:sz w:val="22"/>
          </w:rPr>
          <w:t>www.ibos.dk/legater</w:t>
        </w:r>
      </w:hyperlink>
      <w:r w:rsidR="00904489">
        <w:rPr>
          <w:sz w:val="22"/>
        </w:rPr>
        <w:t xml:space="preserve">. </w:t>
      </w:r>
      <w:r w:rsidR="00F8551F">
        <w:rPr>
          <w:sz w:val="22"/>
        </w:rPr>
        <w:t xml:space="preserve"> </w:t>
      </w:r>
    </w:p>
    <w:p w14:paraId="490ECEC2" w14:textId="77777777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br/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</w:p>
    <w:p w14:paraId="581EC6E3" w14:textId="77777777" w:rsidR="00A03DED" w:rsidRPr="00F8551F" w:rsidRDefault="00A03DED" w:rsidP="009311BF">
      <w:pPr>
        <w:tabs>
          <w:tab w:val="left" w:pos="5472"/>
        </w:tabs>
        <w:rPr>
          <w:sz w:val="22"/>
        </w:rPr>
      </w:pPr>
    </w:p>
    <w:p w14:paraId="34294B1B" w14:textId="2F330D1F" w:rsidR="00904489" w:rsidRPr="00904489" w:rsidRDefault="009311BF" w:rsidP="00904489">
      <w:pPr>
        <w:pStyle w:val="Overskrift2"/>
        <w:spacing w:after="120"/>
      </w:pPr>
      <w:r w:rsidRPr="0088322C">
        <w:rPr>
          <w:sz w:val="28"/>
        </w:rPr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904489" w14:paraId="38871E84" w14:textId="77777777" w:rsidTr="00904489">
        <w:tc>
          <w:tcPr>
            <w:tcW w:w="4039" w:type="dxa"/>
            <w:shd w:val="clear" w:color="auto" w:fill="DAEEF3" w:themeFill="accent5" w:themeFillTint="33"/>
          </w:tcPr>
          <w:p w14:paraId="03F03072" w14:textId="77777777" w:rsidR="00904489" w:rsidRPr="00904489" w:rsidRDefault="00904489" w:rsidP="00873E33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Ansøgers oplysninger</w:t>
            </w:r>
          </w:p>
          <w:p w14:paraId="7418B3F2" w14:textId="31361C80" w:rsidR="00904489" w:rsidRPr="00904489" w:rsidRDefault="00904489" w:rsidP="00873E33">
            <w:pPr>
              <w:rPr>
                <w:b/>
                <w:bCs/>
                <w:sz w:val="28"/>
              </w:rPr>
            </w:pPr>
          </w:p>
        </w:tc>
        <w:tc>
          <w:tcPr>
            <w:tcW w:w="6023" w:type="dxa"/>
            <w:shd w:val="clear" w:color="auto" w:fill="DAEEF3" w:themeFill="accent5" w:themeFillTint="33"/>
          </w:tcPr>
          <w:p w14:paraId="72BC2FEA" w14:textId="09E855F4" w:rsidR="00904489" w:rsidRPr="00904489" w:rsidRDefault="00904489" w:rsidP="00873E33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9311BF" w14:paraId="6CF54749" w14:textId="77777777" w:rsidTr="00904489">
        <w:tc>
          <w:tcPr>
            <w:tcW w:w="4039" w:type="dxa"/>
          </w:tcPr>
          <w:p w14:paraId="11A726CE" w14:textId="77777777" w:rsidR="009311BF" w:rsidRDefault="009311BF" w:rsidP="00873E33">
            <w:pPr>
              <w:rPr>
                <w:sz w:val="28"/>
              </w:rPr>
            </w:pPr>
          </w:p>
          <w:p w14:paraId="54886B8D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1092DB5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7FAADB01" w14:textId="77777777" w:rsidTr="00904489">
        <w:tc>
          <w:tcPr>
            <w:tcW w:w="4039" w:type="dxa"/>
          </w:tcPr>
          <w:p w14:paraId="18BC9B95" w14:textId="77777777" w:rsidR="009311BF" w:rsidRDefault="009311BF" w:rsidP="00873E33">
            <w:pPr>
              <w:rPr>
                <w:sz w:val="28"/>
              </w:rPr>
            </w:pPr>
          </w:p>
          <w:p w14:paraId="16A95183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78A8D2C5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B511CF9" w14:textId="77777777" w:rsidTr="00904489">
        <w:tc>
          <w:tcPr>
            <w:tcW w:w="4039" w:type="dxa"/>
          </w:tcPr>
          <w:p w14:paraId="58A0B6EA" w14:textId="77777777" w:rsidR="009311BF" w:rsidRDefault="009311BF" w:rsidP="00873E33">
            <w:pPr>
              <w:rPr>
                <w:sz w:val="28"/>
              </w:rPr>
            </w:pPr>
          </w:p>
          <w:p w14:paraId="28960B19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1F347AA0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7AD5BA11" w14:textId="77777777" w:rsidTr="00904489">
        <w:tc>
          <w:tcPr>
            <w:tcW w:w="4039" w:type="dxa"/>
          </w:tcPr>
          <w:p w14:paraId="31D155EC" w14:textId="77777777" w:rsidR="009311BF" w:rsidRDefault="009311BF" w:rsidP="00873E33">
            <w:pPr>
              <w:rPr>
                <w:sz w:val="28"/>
              </w:rPr>
            </w:pPr>
          </w:p>
          <w:p w14:paraId="46DA13E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373B591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40FF08AD" w14:textId="77777777" w:rsidTr="00904489">
        <w:tc>
          <w:tcPr>
            <w:tcW w:w="4039" w:type="dxa"/>
          </w:tcPr>
          <w:p w14:paraId="745021E6" w14:textId="77777777" w:rsidR="009311BF" w:rsidRDefault="009311BF" w:rsidP="00873E33">
            <w:pPr>
              <w:rPr>
                <w:sz w:val="28"/>
              </w:rPr>
            </w:pPr>
          </w:p>
          <w:p w14:paraId="41315AFB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1D7C34B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4F67428" w14:textId="77777777" w:rsidTr="00904489">
        <w:tc>
          <w:tcPr>
            <w:tcW w:w="4039" w:type="dxa"/>
          </w:tcPr>
          <w:p w14:paraId="12FCB788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0419985A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116FA9AA" w14:textId="77777777" w:rsidTr="00904489">
        <w:tc>
          <w:tcPr>
            <w:tcW w:w="4039" w:type="dxa"/>
          </w:tcPr>
          <w:p w14:paraId="5DD31CF6" w14:textId="77777777" w:rsidR="009311BF" w:rsidRDefault="009311BF" w:rsidP="00873E33">
            <w:pPr>
              <w:rPr>
                <w:sz w:val="28"/>
              </w:rPr>
            </w:pPr>
          </w:p>
          <w:p w14:paraId="070B01E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4C55C4E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1A4307C0" w14:textId="77777777" w:rsidTr="00904489">
        <w:tc>
          <w:tcPr>
            <w:tcW w:w="4039" w:type="dxa"/>
          </w:tcPr>
          <w:p w14:paraId="03CC86C6" w14:textId="77777777" w:rsidR="009311BF" w:rsidRDefault="009311BF" w:rsidP="00873E33">
            <w:pPr>
              <w:rPr>
                <w:sz w:val="28"/>
              </w:rPr>
            </w:pPr>
          </w:p>
          <w:p w14:paraId="585B0D41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381860B6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7B633878" w14:textId="77777777" w:rsidTr="00904489">
        <w:tc>
          <w:tcPr>
            <w:tcW w:w="4039" w:type="dxa"/>
          </w:tcPr>
          <w:p w14:paraId="188D1E3B" w14:textId="77777777" w:rsidR="009311BF" w:rsidRDefault="00D17028" w:rsidP="00873E33">
            <w:pPr>
              <w:rPr>
                <w:sz w:val="28"/>
              </w:rPr>
            </w:pPr>
            <w:r>
              <w:rPr>
                <w:sz w:val="28"/>
              </w:rPr>
              <w:t>Synsstatus (husk at vedlægge øjenlægelig dokumentation):</w:t>
            </w:r>
          </w:p>
        </w:tc>
        <w:tc>
          <w:tcPr>
            <w:tcW w:w="6023" w:type="dxa"/>
          </w:tcPr>
          <w:p w14:paraId="78CD69DD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30F071B" w14:textId="77777777" w:rsidTr="00904489">
        <w:tc>
          <w:tcPr>
            <w:tcW w:w="4039" w:type="dxa"/>
          </w:tcPr>
          <w:p w14:paraId="287A5718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 xml:space="preserve">Til hvilket formål søger du støtten? Udførlig begrundelse </w:t>
            </w:r>
            <w:r>
              <w:rPr>
                <w:sz w:val="28"/>
              </w:rPr>
              <w:lastRenderedPageBreak/>
              <w:t>vedlægges ansøgningen med dokumentation:</w:t>
            </w:r>
          </w:p>
        </w:tc>
        <w:tc>
          <w:tcPr>
            <w:tcW w:w="6023" w:type="dxa"/>
          </w:tcPr>
          <w:p w14:paraId="786C052A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1366E147" w14:textId="77777777" w:rsidTr="00904489">
        <w:tc>
          <w:tcPr>
            <w:tcW w:w="4039" w:type="dxa"/>
          </w:tcPr>
          <w:p w14:paraId="5290718C" w14:textId="77777777" w:rsidR="009311BF" w:rsidRDefault="009311BF" w:rsidP="00873E33">
            <w:pPr>
              <w:rPr>
                <w:sz w:val="28"/>
              </w:rPr>
            </w:pPr>
          </w:p>
          <w:p w14:paraId="0A60E06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418E83E6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204E7FEB" w14:textId="77777777" w:rsidTr="00904489">
        <w:tc>
          <w:tcPr>
            <w:tcW w:w="4039" w:type="dxa"/>
          </w:tcPr>
          <w:p w14:paraId="6CDD28A6" w14:textId="77777777" w:rsidR="009311BF" w:rsidRDefault="009311BF" w:rsidP="00873E33">
            <w:pPr>
              <w:rPr>
                <w:sz w:val="28"/>
              </w:rPr>
            </w:pPr>
          </w:p>
          <w:p w14:paraId="7B6D498F" w14:textId="77777777" w:rsidR="009311BF" w:rsidRDefault="006D0D41" w:rsidP="00873E33">
            <w:pPr>
              <w:rPr>
                <w:sz w:val="28"/>
              </w:rPr>
            </w:pPr>
            <w:r>
              <w:rPr>
                <w:sz w:val="28"/>
              </w:rPr>
              <w:t>Søger du</w:t>
            </w:r>
            <w:r w:rsidR="009311BF">
              <w:rPr>
                <w:sz w:val="28"/>
              </w:rPr>
              <w:t xml:space="preserve"> andre fonde?</w:t>
            </w:r>
          </w:p>
        </w:tc>
        <w:tc>
          <w:tcPr>
            <w:tcW w:w="6023" w:type="dxa"/>
          </w:tcPr>
          <w:p w14:paraId="2AABEA76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8EC1A35" w14:textId="77777777" w:rsidTr="00904489">
        <w:tc>
          <w:tcPr>
            <w:tcW w:w="4039" w:type="dxa"/>
          </w:tcPr>
          <w:p w14:paraId="7E8E260C" w14:textId="77777777" w:rsidR="009311BF" w:rsidRDefault="009311BF" w:rsidP="00873E33">
            <w:pPr>
              <w:rPr>
                <w:sz w:val="28"/>
              </w:rPr>
            </w:pPr>
          </w:p>
          <w:p w14:paraId="2E5685BC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48553C03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27EFBB2" w14:textId="77777777" w:rsidTr="00904489">
        <w:tc>
          <w:tcPr>
            <w:tcW w:w="4039" w:type="dxa"/>
          </w:tcPr>
          <w:p w14:paraId="64B611EF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 xml:space="preserve">Hvor og hvornår har du sidst fået legat - og </w:t>
            </w:r>
            <w:r w:rsidR="006D0D41">
              <w:rPr>
                <w:sz w:val="28"/>
              </w:rPr>
              <w:t>hvilket</w:t>
            </w:r>
            <w:r>
              <w:rPr>
                <w:sz w:val="28"/>
              </w:rPr>
              <w:t xml:space="preserve"> </w:t>
            </w:r>
            <w:r w:rsidR="006D0D41">
              <w:rPr>
                <w:sz w:val="28"/>
              </w:rPr>
              <w:t>beløb</w:t>
            </w:r>
            <w:r>
              <w:rPr>
                <w:sz w:val="28"/>
              </w:rPr>
              <w:t>?</w:t>
            </w:r>
          </w:p>
        </w:tc>
        <w:tc>
          <w:tcPr>
            <w:tcW w:w="6023" w:type="dxa"/>
          </w:tcPr>
          <w:p w14:paraId="37DADDE2" w14:textId="77777777" w:rsidR="009311BF" w:rsidRDefault="009311BF" w:rsidP="00873E33">
            <w:pPr>
              <w:rPr>
                <w:sz w:val="28"/>
              </w:rPr>
            </w:pPr>
          </w:p>
        </w:tc>
      </w:tr>
    </w:tbl>
    <w:p w14:paraId="1F6A2DC7" w14:textId="77777777" w:rsidR="00904489" w:rsidRDefault="00904489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904489" w14:paraId="02413FAE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0695F92D" w14:textId="0C710379" w:rsidR="00904489" w:rsidRPr="00904489" w:rsidRDefault="00904489" w:rsidP="00873E33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274CFA53" w14:textId="77777777" w:rsidR="00904489" w:rsidRPr="00904489" w:rsidRDefault="00904489" w:rsidP="00873E33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4284F895" w14:textId="12F6F621" w:rsidR="00904489" w:rsidRPr="00904489" w:rsidRDefault="00904489" w:rsidP="00873E33">
            <w:pPr>
              <w:rPr>
                <w:b/>
                <w:bCs/>
                <w:sz w:val="28"/>
              </w:rPr>
            </w:pPr>
          </w:p>
        </w:tc>
      </w:tr>
      <w:tr w:rsidR="009311BF" w14:paraId="0722F583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7884AA" w14:textId="77777777" w:rsidR="0088322C" w:rsidRDefault="0088322C" w:rsidP="00873E33">
            <w:pPr>
              <w:rPr>
                <w:sz w:val="28"/>
              </w:rPr>
            </w:pPr>
          </w:p>
          <w:p w14:paraId="5C8664F8" w14:textId="77777777" w:rsidR="009311BF" w:rsidRDefault="0088322C" w:rsidP="00873E33">
            <w:pPr>
              <w:rPr>
                <w:sz w:val="28"/>
              </w:rPr>
            </w:pPr>
            <w:r>
              <w:rPr>
                <w:sz w:val="28"/>
              </w:rPr>
              <w:t>Din m</w:t>
            </w:r>
            <w:r w:rsidR="009311BF">
              <w:rPr>
                <w:sz w:val="28"/>
              </w:rPr>
              <w:t>ånedlig</w:t>
            </w:r>
            <w:r>
              <w:rPr>
                <w:sz w:val="28"/>
              </w:rPr>
              <w:t>e</w:t>
            </w:r>
            <w:r w:rsidR="009311BF">
              <w:rPr>
                <w:sz w:val="28"/>
              </w:rPr>
              <w:t xml:space="preserve"> </w:t>
            </w:r>
            <w:r w:rsidR="009311BF">
              <w:rPr>
                <w:sz w:val="28"/>
                <w:u w:val="single"/>
              </w:rPr>
              <w:t>bru</w:t>
            </w:r>
            <w:r w:rsidR="009311BF" w:rsidRPr="007149CB">
              <w:rPr>
                <w:sz w:val="28"/>
                <w:u w:val="single"/>
              </w:rPr>
              <w:t>tto</w:t>
            </w:r>
            <w:r w:rsidR="009311BF"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DC6E90" w14:textId="77777777" w:rsidR="009311BF" w:rsidRDefault="009311BF" w:rsidP="00873E33">
            <w:pPr>
              <w:rPr>
                <w:sz w:val="28"/>
              </w:rPr>
            </w:pPr>
          </w:p>
          <w:p w14:paraId="658A5670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86F7D3B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314880" w14:textId="77777777" w:rsidR="009311BF" w:rsidRDefault="009311BF" w:rsidP="00873E33">
            <w:pPr>
              <w:rPr>
                <w:sz w:val="28"/>
              </w:rPr>
            </w:pPr>
          </w:p>
          <w:p w14:paraId="74B75341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01CF03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5F638B7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2423CA" w14:textId="77777777" w:rsidR="009311BF" w:rsidRDefault="009311BF" w:rsidP="00873E33">
            <w:pPr>
              <w:rPr>
                <w:sz w:val="28"/>
              </w:rPr>
            </w:pPr>
          </w:p>
          <w:p w14:paraId="0D7DD0A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B63F3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5EC8B861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EAC3B6" w14:textId="77777777" w:rsidR="009311BF" w:rsidRDefault="009311BF" w:rsidP="00873E33">
            <w:pPr>
              <w:rPr>
                <w:sz w:val="28"/>
              </w:rPr>
            </w:pPr>
          </w:p>
          <w:p w14:paraId="1662E0E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Andet: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5BCCB2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D65F9D" w14:paraId="3DC3731D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565AC5" w14:textId="77777777" w:rsidR="006D0D41" w:rsidRDefault="006D0D41" w:rsidP="00873E33">
            <w:pPr>
              <w:rPr>
                <w:sz w:val="28"/>
              </w:rPr>
            </w:pPr>
          </w:p>
          <w:p w14:paraId="6CE5293B" w14:textId="77777777" w:rsidR="00D65F9D" w:rsidRDefault="0088322C" w:rsidP="00873E33">
            <w:pPr>
              <w:rPr>
                <w:sz w:val="28"/>
              </w:rPr>
            </w:pPr>
            <w:r>
              <w:rPr>
                <w:sz w:val="28"/>
              </w:rPr>
              <w:t>Evt. yderligere</w:t>
            </w:r>
            <w:r w:rsidR="00D65F9D">
              <w:rPr>
                <w:sz w:val="28"/>
              </w:rPr>
              <w:t xml:space="preserve"> bemærkninger </w:t>
            </w:r>
            <w:r w:rsidR="008E0BC7">
              <w:rPr>
                <w:sz w:val="28"/>
              </w:rPr>
              <w:t>til</w:t>
            </w:r>
            <w:r w:rsidR="00D65F9D">
              <w:rPr>
                <w:sz w:val="28"/>
              </w:rPr>
              <w:t xml:space="preserve">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BAB54" w14:textId="77777777" w:rsidR="00D65F9D" w:rsidRDefault="00D65F9D" w:rsidP="00873E33">
            <w:pPr>
              <w:rPr>
                <w:sz w:val="28"/>
              </w:rPr>
            </w:pPr>
          </w:p>
          <w:p w14:paraId="739888C2" w14:textId="77777777" w:rsidR="0088322C" w:rsidRDefault="0088322C" w:rsidP="00873E33">
            <w:pPr>
              <w:rPr>
                <w:sz w:val="28"/>
              </w:rPr>
            </w:pPr>
          </w:p>
        </w:tc>
      </w:tr>
    </w:tbl>
    <w:p w14:paraId="4F2C0DAE" w14:textId="77777777" w:rsidR="00904489" w:rsidRDefault="00904489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904489" w14:paraId="0E187C07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5C5260D5" w14:textId="3588C454" w:rsidR="00904489" w:rsidRPr="00904489" w:rsidRDefault="00904489" w:rsidP="00904489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78D746A6" w14:textId="77777777" w:rsidR="00904489" w:rsidRPr="00904489" w:rsidRDefault="00904489" w:rsidP="00904489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5F59AB96" w14:textId="77777777" w:rsidR="00904489" w:rsidRDefault="00904489" w:rsidP="00904489">
            <w:pPr>
              <w:rPr>
                <w:sz w:val="28"/>
              </w:rPr>
            </w:pPr>
          </w:p>
        </w:tc>
      </w:tr>
      <w:tr w:rsidR="00904489" w14:paraId="374FAB6D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CF36C1" w14:textId="77777777" w:rsidR="00904489" w:rsidRDefault="00904489" w:rsidP="00904489">
            <w:pPr>
              <w:rPr>
                <w:sz w:val="28"/>
              </w:rPr>
            </w:pPr>
          </w:p>
          <w:p w14:paraId="67746C31" w14:textId="77777777" w:rsidR="00904489" w:rsidRDefault="00904489" w:rsidP="00904489">
            <w:pPr>
              <w:rPr>
                <w:sz w:val="28"/>
              </w:rPr>
            </w:pPr>
            <w:r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78B15" w14:textId="77777777" w:rsidR="00904489" w:rsidRDefault="00904489" w:rsidP="00904489">
            <w:pPr>
              <w:rPr>
                <w:sz w:val="28"/>
              </w:rPr>
            </w:pPr>
          </w:p>
        </w:tc>
      </w:tr>
      <w:tr w:rsidR="00904489" w14:paraId="1B61EC45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7045C0" w14:textId="77777777" w:rsidR="00904489" w:rsidRDefault="00904489" w:rsidP="00904489">
            <w:pPr>
              <w:rPr>
                <w:sz w:val="28"/>
              </w:rPr>
            </w:pPr>
          </w:p>
          <w:p w14:paraId="1C307F5D" w14:textId="77777777" w:rsidR="00904489" w:rsidRDefault="00904489" w:rsidP="00904489">
            <w:pPr>
              <w:rPr>
                <w:sz w:val="28"/>
              </w:rPr>
            </w:pPr>
            <w:r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2D77F" w14:textId="77777777" w:rsidR="00904489" w:rsidRDefault="00904489" w:rsidP="00904489">
            <w:pPr>
              <w:rPr>
                <w:sz w:val="28"/>
              </w:rPr>
            </w:pPr>
          </w:p>
        </w:tc>
      </w:tr>
      <w:tr w:rsidR="00904489" w14:paraId="07B27851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B1D156" w14:textId="77777777" w:rsidR="00904489" w:rsidRDefault="00904489" w:rsidP="00904489">
            <w:pPr>
              <w:rPr>
                <w:sz w:val="28"/>
              </w:rPr>
            </w:pPr>
          </w:p>
          <w:p w14:paraId="3EB8818C" w14:textId="77777777" w:rsidR="00904489" w:rsidRDefault="00904489" w:rsidP="00904489">
            <w:pPr>
              <w:rPr>
                <w:sz w:val="28"/>
              </w:rPr>
            </w:pPr>
          </w:p>
          <w:p w14:paraId="474E9F44" w14:textId="77777777" w:rsidR="00904489" w:rsidRDefault="00904489" w:rsidP="00904489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0D184" w14:textId="77777777" w:rsidR="00904489" w:rsidRDefault="00904489" w:rsidP="00904489">
            <w:pPr>
              <w:rPr>
                <w:sz w:val="28"/>
              </w:rPr>
            </w:pPr>
          </w:p>
        </w:tc>
      </w:tr>
      <w:tr w:rsidR="00904489" w14:paraId="5FAAD301" w14:textId="77777777" w:rsidTr="00904489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BE7A37" w14:textId="77777777" w:rsidR="00904489" w:rsidRDefault="00904489" w:rsidP="00904489">
            <w:pPr>
              <w:rPr>
                <w:sz w:val="28"/>
              </w:rPr>
            </w:pPr>
          </w:p>
          <w:p w14:paraId="541BA0BC" w14:textId="77777777" w:rsidR="00904489" w:rsidRDefault="00904489" w:rsidP="00904489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22CBB" w14:textId="77777777" w:rsidR="00904489" w:rsidRDefault="00904489" w:rsidP="00904489">
            <w:pPr>
              <w:rPr>
                <w:sz w:val="28"/>
              </w:rPr>
            </w:pPr>
          </w:p>
        </w:tc>
      </w:tr>
    </w:tbl>
    <w:p w14:paraId="376DBBBC" w14:textId="77777777" w:rsidR="006D0D41" w:rsidRDefault="006D0D41" w:rsidP="006D0D41"/>
    <w:sectPr w:rsidR="006D0D41" w:rsidSect="0090448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15890" w14:textId="77777777" w:rsidR="00F93C4D" w:rsidRDefault="00F93C4D" w:rsidP="005347A0">
      <w:pPr>
        <w:spacing w:line="240" w:lineRule="auto"/>
      </w:pPr>
      <w:r>
        <w:separator/>
      </w:r>
    </w:p>
  </w:endnote>
  <w:endnote w:type="continuationSeparator" w:id="0">
    <w:p w14:paraId="7375C75B" w14:textId="77777777" w:rsidR="00F93C4D" w:rsidRDefault="00F93C4D" w:rsidP="00534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64773" w14:textId="3174890E" w:rsidR="006D0D41" w:rsidRDefault="006D0D41" w:rsidP="006D0D41"/>
  <w:p w14:paraId="593A2973" w14:textId="0DD7E16F" w:rsidR="00904489" w:rsidRPr="00A03509" w:rsidRDefault="00904489" w:rsidP="00904489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2754FF44" w14:textId="51D46F23" w:rsidR="00904489" w:rsidRPr="00A03509" w:rsidRDefault="00904489" w:rsidP="00904489">
    <w:pPr>
      <w:rPr>
        <w:sz w:val="22"/>
        <w:szCs w:val="22"/>
      </w:rPr>
    </w:pPr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71552" behindDoc="1" locked="0" layoutInCell="1" allowOverlap="1" wp14:anchorId="099E024F" wp14:editId="6C1D20FA">
          <wp:simplePos x="0" y="0"/>
          <wp:positionH relativeFrom="column">
            <wp:posOffset>-1064895</wp:posOffset>
          </wp:positionH>
          <wp:positionV relativeFrom="paragraph">
            <wp:posOffset>160655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02D1890E" w14:textId="2C303E58" w:rsidR="00904489" w:rsidRPr="00A03509" w:rsidRDefault="00904489" w:rsidP="00904489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4ECFF11A" w14:textId="7212038B" w:rsidR="006D0D41" w:rsidRDefault="00904489" w:rsidP="00904489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15C705EA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4B4DD526" wp14:editId="7A0FFEAD">
              <wp:extent cx="6448425" cy="85725"/>
              <wp:effectExtent l="0" t="0" r="28575" b="28575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85725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4E918186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B4DD526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507.7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" fillcolor="#006288" strokecolor="#006288">
              <v:textbox>
                <w:txbxContent>
                  <w:p w14:paraId="4E918186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F1245" w14:textId="06DEA360" w:rsidR="00904489" w:rsidRDefault="00904489" w:rsidP="00904489">
    <w:pPr>
      <w:rPr>
        <w:sz w:val="22"/>
        <w:szCs w:val="22"/>
      </w:rPr>
    </w:pPr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75648" behindDoc="1" locked="0" layoutInCell="1" allowOverlap="1" wp14:anchorId="10C88AD7" wp14:editId="32921EB0">
          <wp:simplePos x="0" y="0"/>
          <wp:positionH relativeFrom="column">
            <wp:posOffset>-1026795</wp:posOffset>
          </wp:positionH>
          <wp:positionV relativeFrom="paragraph">
            <wp:posOffset>274955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84A46" w14:textId="48D9D476" w:rsidR="00904489" w:rsidRPr="00A03509" w:rsidRDefault="00904489" w:rsidP="00904489">
    <w:pPr>
      <w:rPr>
        <w:sz w:val="22"/>
        <w:szCs w:val="22"/>
      </w:rPr>
    </w:pPr>
    <w:r>
      <w:rPr>
        <w:sz w:val="22"/>
        <w:szCs w:val="22"/>
      </w:rPr>
      <w:t>I</w:t>
    </w:r>
    <w:r w:rsidRPr="00A03509">
      <w:rPr>
        <w:sz w:val="22"/>
        <w:szCs w:val="22"/>
      </w:rPr>
      <w:t xml:space="preserve">BOS - Instituttet for Blinde og Svagsynede </w:t>
    </w:r>
  </w:p>
  <w:p w14:paraId="44C6554B" w14:textId="0A0F4534" w:rsidR="00904489" w:rsidRPr="00A03509" w:rsidRDefault="00904489" w:rsidP="00904489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07C2F8FD" w14:textId="77777777" w:rsidR="00904489" w:rsidRPr="00A03509" w:rsidRDefault="00904489" w:rsidP="00904489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5DD6B41C" w14:textId="77777777" w:rsidR="00904489" w:rsidRDefault="00904489" w:rsidP="00904489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08FC626B" w14:textId="0054807F" w:rsidR="007A26C9" w:rsidRDefault="0090448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44D23A30" wp14:editId="10E92D10">
              <wp:extent cx="6120130" cy="81361"/>
              <wp:effectExtent l="0" t="0" r="13970" b="13970"/>
              <wp:docPr id="2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81361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42F65CD7" w14:textId="77777777" w:rsidR="00904489" w:rsidRDefault="00904489" w:rsidP="0090448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4D23A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width:481.9pt;height: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" fillcolor="#006288" strokecolor="#006288">
              <v:textbox>
                <w:txbxContent>
                  <w:p w14:paraId="42F65CD7" w14:textId="77777777" w:rsidR="00904489" w:rsidRDefault="00904489" w:rsidP="00904489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5BC1D" w14:textId="77777777" w:rsidR="00F93C4D" w:rsidRDefault="00F93C4D" w:rsidP="005347A0">
      <w:pPr>
        <w:spacing w:line="240" w:lineRule="auto"/>
      </w:pPr>
      <w:r>
        <w:separator/>
      </w:r>
    </w:p>
  </w:footnote>
  <w:footnote w:type="continuationSeparator" w:id="0">
    <w:p w14:paraId="354EDD5A" w14:textId="77777777" w:rsidR="00F93C4D" w:rsidRDefault="00F93C4D" w:rsidP="00534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CB354" w14:textId="77777777" w:rsidR="006D0D41" w:rsidRPr="003B3C2A" w:rsidRDefault="006D0D41" w:rsidP="006D0D41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73600" behindDoc="1" locked="0" layoutInCell="1" allowOverlap="1" wp14:anchorId="5AA51BB1" wp14:editId="0B2445FF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6" name="Billede 6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88A50" w14:textId="77777777" w:rsidR="006D0D41" w:rsidRDefault="006D0D41" w:rsidP="006D0D41">
    <w:pPr>
      <w:pStyle w:val="Sidehoved"/>
    </w:pPr>
  </w:p>
  <w:p w14:paraId="2C4EEF03" w14:textId="77777777" w:rsidR="006D0D41" w:rsidRDefault="006D0D41" w:rsidP="006D0D41">
    <w:pPr>
      <w:pStyle w:val="Sidehoved"/>
    </w:pPr>
  </w:p>
  <w:p w14:paraId="6B3418A9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48A2EBAD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05F50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7216" behindDoc="1" locked="0" layoutInCell="1" allowOverlap="1" wp14:anchorId="30C7BFCC" wp14:editId="7A15D1DE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9" name="Billede 9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55A1F" w14:textId="77777777" w:rsidR="001E0ACA" w:rsidRDefault="001E0ACA" w:rsidP="006C0106">
    <w:pPr>
      <w:pStyle w:val="Sidehoved"/>
    </w:pPr>
  </w:p>
  <w:p w14:paraId="42AF6434" w14:textId="77777777" w:rsidR="006C0106" w:rsidRDefault="006C0106" w:rsidP="006C0106">
    <w:pPr>
      <w:pStyle w:val="Sidehoved"/>
    </w:pPr>
  </w:p>
  <w:p w14:paraId="5DA3EBFE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2198C"/>
    <w:rsid w:val="00031883"/>
    <w:rsid w:val="00042DA4"/>
    <w:rsid w:val="000635B0"/>
    <w:rsid w:val="000A7A78"/>
    <w:rsid w:val="000C550F"/>
    <w:rsid w:val="000D405E"/>
    <w:rsid w:val="00123C96"/>
    <w:rsid w:val="00127CDD"/>
    <w:rsid w:val="00151EE9"/>
    <w:rsid w:val="00156A2E"/>
    <w:rsid w:val="001C65EF"/>
    <w:rsid w:val="001E0ACA"/>
    <w:rsid w:val="001E340B"/>
    <w:rsid w:val="001E73B1"/>
    <w:rsid w:val="001E79B5"/>
    <w:rsid w:val="001F20F2"/>
    <w:rsid w:val="00212F7F"/>
    <w:rsid w:val="00244D1C"/>
    <w:rsid w:val="00251046"/>
    <w:rsid w:val="002725A1"/>
    <w:rsid w:val="0029653F"/>
    <w:rsid w:val="002D3570"/>
    <w:rsid w:val="002E1D30"/>
    <w:rsid w:val="0033362E"/>
    <w:rsid w:val="0036133B"/>
    <w:rsid w:val="003B3C2A"/>
    <w:rsid w:val="003D15DA"/>
    <w:rsid w:val="003E7307"/>
    <w:rsid w:val="003F64A4"/>
    <w:rsid w:val="00416600"/>
    <w:rsid w:val="00441441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7901"/>
    <w:rsid w:val="00526575"/>
    <w:rsid w:val="005347A0"/>
    <w:rsid w:val="0054682A"/>
    <w:rsid w:val="005D2734"/>
    <w:rsid w:val="005E7EAD"/>
    <w:rsid w:val="00621EAC"/>
    <w:rsid w:val="006466AE"/>
    <w:rsid w:val="00677659"/>
    <w:rsid w:val="0068294C"/>
    <w:rsid w:val="006844E7"/>
    <w:rsid w:val="006906EF"/>
    <w:rsid w:val="006964D1"/>
    <w:rsid w:val="006A6ABC"/>
    <w:rsid w:val="006C0106"/>
    <w:rsid w:val="006C0F55"/>
    <w:rsid w:val="006C627E"/>
    <w:rsid w:val="006D03AF"/>
    <w:rsid w:val="006D0D41"/>
    <w:rsid w:val="006D32CD"/>
    <w:rsid w:val="006F67FD"/>
    <w:rsid w:val="007A26C9"/>
    <w:rsid w:val="007B127B"/>
    <w:rsid w:val="007E4AB3"/>
    <w:rsid w:val="007E4F78"/>
    <w:rsid w:val="0081350E"/>
    <w:rsid w:val="00817E8D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901233"/>
    <w:rsid w:val="00904489"/>
    <w:rsid w:val="00917D86"/>
    <w:rsid w:val="009311BF"/>
    <w:rsid w:val="00953A5C"/>
    <w:rsid w:val="00967BDB"/>
    <w:rsid w:val="009732CC"/>
    <w:rsid w:val="00990425"/>
    <w:rsid w:val="00996D76"/>
    <w:rsid w:val="009A74F8"/>
    <w:rsid w:val="009B3D27"/>
    <w:rsid w:val="009D528F"/>
    <w:rsid w:val="00A03509"/>
    <w:rsid w:val="00A03DED"/>
    <w:rsid w:val="00A13C7B"/>
    <w:rsid w:val="00A355B3"/>
    <w:rsid w:val="00A61D1F"/>
    <w:rsid w:val="00A6366E"/>
    <w:rsid w:val="00A91CA2"/>
    <w:rsid w:val="00AA3B1E"/>
    <w:rsid w:val="00AB7CA4"/>
    <w:rsid w:val="00B221D0"/>
    <w:rsid w:val="00B256BE"/>
    <w:rsid w:val="00BA488E"/>
    <w:rsid w:val="00BA5C14"/>
    <w:rsid w:val="00BA6DD9"/>
    <w:rsid w:val="00BB6D74"/>
    <w:rsid w:val="00BC3CAD"/>
    <w:rsid w:val="00C0414E"/>
    <w:rsid w:val="00C1706B"/>
    <w:rsid w:val="00C2712B"/>
    <w:rsid w:val="00C479E0"/>
    <w:rsid w:val="00C708BE"/>
    <w:rsid w:val="00CA3E21"/>
    <w:rsid w:val="00CB0AB1"/>
    <w:rsid w:val="00CC049A"/>
    <w:rsid w:val="00CE122B"/>
    <w:rsid w:val="00CF4F76"/>
    <w:rsid w:val="00D17028"/>
    <w:rsid w:val="00D22D5C"/>
    <w:rsid w:val="00D339EC"/>
    <w:rsid w:val="00D40D67"/>
    <w:rsid w:val="00D515D9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46A5D"/>
    <w:rsid w:val="00E7386B"/>
    <w:rsid w:val="00ED13EC"/>
    <w:rsid w:val="00F05F0E"/>
    <w:rsid w:val="00F12004"/>
    <w:rsid w:val="00F14D3E"/>
    <w:rsid w:val="00F228BC"/>
    <w:rsid w:val="00F62C75"/>
    <w:rsid w:val="00F62CA7"/>
    <w:rsid w:val="00F83C32"/>
    <w:rsid w:val="00F8551F"/>
    <w:rsid w:val="00F93C4D"/>
    <w:rsid w:val="00FA0EA3"/>
    <w:rsid w:val="00FB4821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A18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?logon=borger&amp;function=inbox&amp;mailboxid=14156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Props1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A38DB7-F885-4784-A1E2-C7D3EEAED72B}"/>
</file>

<file path=customXml/itemProps3.xml><?xml version="1.0" encoding="utf-8"?>
<ds:datastoreItem xmlns:ds="http://schemas.openxmlformats.org/officeDocument/2006/customXml" ds:itemID="{550B1806-00F5-45D8-A055-280BE38539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2</Pages>
  <Words>269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2021-08-18T07:41:00Z</dcterms:created>
  <dcterms:modified xsi:type="dcterms:W3CDTF">2021-08-18T07:42:00Z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